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2"/>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22</TotalTime>
  <Application>Yozo_Office</Application>
  <Pages>7</Pages>
  <Words>1619</Words>
  <Characters>1674</Characters>
  <Lines>166</Lines>
  <Paragraphs>87</Paragraphs>
  <CharactersWithSpaces>1726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谢伟敏</cp:lastModifiedBy>
  <cp:revision>2</cp:revision>
  <cp:lastPrinted>2022-03-29T06:37:00Z</cp:lastPrinted>
  <dcterms:created xsi:type="dcterms:W3CDTF">2022-05-13T01:12:00Z</dcterms:created>
  <dcterms:modified xsi:type="dcterms:W3CDTF">2025-09-15T03:59:46Z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