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方正黑体_GBK" w:eastAsia="方正黑体_GBK" w:cs="方正黑体_GBK" w:hint="eastAsia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</w:p>
    <w:p>
      <w:pPr>
        <w:spacing w:line="560" w:lineRule="exact"/>
        <w:ind w:left="0" w:firstLineChars="250" w:firstLine="1100"/>
        <w:rPr>
          <w:rFonts w:ascii="方正小标宋_GBK" w:eastAsia="方正小标宋_GBK" w:cs="方正小标宋_GBK" w:hint="eastAsia"/>
          <w:sz w:val="44"/>
          <w:szCs w:val="44"/>
          <w:lang w:bidi="ar-SA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南宁关区使用</w:t>
      </w:r>
      <w:r>
        <w:rPr>
          <w:rFonts w:ascii="方正小标宋_GBK" w:eastAsia="方正小标宋_GBK" w:cs="方正小标宋_GBK" w:hint="eastAsia"/>
          <w:sz w:val="44"/>
          <w:szCs w:val="44"/>
          <w:lang w:bidi="ar-SA"/>
        </w:rPr>
        <w:t>检验检疫专用章情况</w:t>
      </w:r>
    </w:p>
    <w:p>
      <w:pPr>
        <w:spacing w:line="560" w:lineRule="exact"/>
        <w:ind w:firstLine="878"/>
        <w:rPr>
          <w:rFonts w:ascii="CESI小标宋-GB2312" w:eastAsia="CESI小标宋-GB2312" w:cs="CESI小标宋-GB2312" w:hint="eastAsia"/>
          <w:sz w:val="44"/>
          <w:szCs w:val="44"/>
        </w:rPr>
      </w:pPr>
    </w:p>
    <w:tbl>
      <w:tblPr>
        <w:jc w:val="left"/>
        <w:tblInd w:w="102" w:type="dxa"/>
        <w:tblW w:w="8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2871"/>
        <w:gridCol w:w="5121"/>
      </w:tblGrid>
      <w:tr>
        <w:tc>
          <w:tcPr>
            <w:tcW w:w="857" w:type="dxa"/>
            <w:tcBorders>
              <w:tl2br w:val="nil"/>
              <w:tr2bl w:val="nil"/>
            </w:tcBorders>
            <w:vAlign w:val="center"/>
          </w:tcPr>
          <w:p>
            <w:pPr>
              <w:pStyle w:val="8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cs="CESI仿宋-GB2312" w:hint="eastAsia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方正仿宋_GBK" w:eastAsia="方正仿宋_GBK" w:cs="CESI仿宋-GB2312" w:hint="eastAsia"/>
                <w:b/>
                <w:bCs/>
                <w:sz w:val="32"/>
                <w:szCs w:val="32"/>
                <w:lang w:bidi="ar-SA"/>
              </w:rPr>
              <w:t>序号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vAlign w:val="center"/>
          </w:tcPr>
          <w:p>
            <w:pPr>
              <w:pStyle w:val="8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cs="CESI仿宋-GB2312" w:hint="eastAsia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方正仿宋_GBK" w:eastAsia="方正仿宋_GBK" w:cs="CESI仿宋-GB2312" w:hint="eastAsia"/>
                <w:b/>
                <w:bCs/>
                <w:sz w:val="32"/>
                <w:szCs w:val="32"/>
                <w:lang w:bidi="ar-SA"/>
              </w:rPr>
              <w:t>隶属海关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  <w:vAlign w:val="center"/>
          </w:tcPr>
          <w:p>
            <w:pPr>
              <w:pStyle w:val="8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cs="CESI仿宋-GB2312" w:hint="eastAsia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方正仿宋_GBK" w:eastAsia="方正仿宋_GBK" w:cs="CESI仿宋-GB2312" w:hint="eastAsia"/>
                <w:b/>
                <w:bCs/>
                <w:sz w:val="32"/>
                <w:szCs w:val="32"/>
                <w:lang w:bidi="ar-SA"/>
              </w:rPr>
              <w:t>中华人民共和国南宁海关检验检疫专用章—中英文签证印章编号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8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南宁吴圩机场海关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8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037/038/039/040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8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7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南宁邮局海关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7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079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7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7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邕州海关</w:t>
            </w:r>
            <w:bookmarkStart w:id="0" w:name="_GoBack"/>
            <w:bookmarkEnd w:id="0"/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7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017/018/019/020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7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4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7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北海海关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7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025/026/027/028/029/030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7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5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7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钦州海关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6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021/022/023/024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6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6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6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钦州港海关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6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049/050/089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6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7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6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防城海关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6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069/071/072/073/086/087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6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8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6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东兴海关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6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006/041/042/044/045/046/047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5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9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5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峒中海关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5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088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5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爱店海关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5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083/084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5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5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友谊关海关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5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031/032/035/090/091/092/093/097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5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4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凭祥海关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4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033/034/036/094/095/099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4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4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水口海关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4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001/002/003/004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4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14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4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硕龙海关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4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005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4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15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4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龙邦海关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3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007/008/009/010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3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16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平孟海关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3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085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3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17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贺州海关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060/061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3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18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梧州海关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064/065/066/067/082/098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2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19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2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桂林海关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011/012/013/014/015/016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2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玉林海关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2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052/053/054/055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2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贵港海关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 xml:space="preserve">074/075/076/077/078  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22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柳州海关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056/057/058/059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1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23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河池海关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1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051</w:t>
            </w:r>
          </w:p>
        </w:tc>
      </w:tr>
    </w:tbl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CESI小标宋-GB2312">
    <w:altName w:val="华文仿宋"/>
    <w:panose1 w:val="02000500000000000000"/>
    <w:charset w:val="86"/>
    <w:family w:val="script"/>
    <w:pitch w:val="variable"/>
    <w:sig w:usb0="800002AF" w:usb1="084F6CF8" w:usb2="00000010" w:usb3="00000000" w:csb0="0004000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ESI仿宋-GB2312">
    <w:altName w:val="华文仿宋"/>
    <w:panose1 w:val="02000500000000000000"/>
    <w:charset w:val="86"/>
    <w:family w:val="script"/>
    <w:pitch w:val="variable"/>
    <w:sig w:usb0="800002AF" w:usb1="084F6CF8" w:usb2="00000010" w:usb3="00000000" w:csb0="0004000F" w:csb1="00000000"/>
  </w:font>
  <w:font w:name="Times New Roman">
    <w:panose1 w:val="02020603050405020304"/>
    <w:charset w:val="00"/>
    <w:family w:val="roman"/>
    <w:pitch w:val="variable"/>
    <w:sig w:usb0="20003A87" w:usb1="00000000" w:usb2="00000000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兰亭黑_GBK">
    <w:altName w:val="华文仿宋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16">
    <w:name w:val="样式 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17">
    <w:name w:val="样式 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18">
    <w:name w:val="样式 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19">
    <w:name w:val="样式 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0">
    <w:name w:val="样式 5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1">
    <w:name w:val="样式 6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2">
    <w:name w:val="样式 7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3">
    <w:name w:val="样式 8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4">
    <w:name w:val="样式 9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5">
    <w:name w:val="样式 10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6">
    <w:name w:val="样式 1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7">
    <w:name w:val="样式 1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8">
    <w:name w:val="样式 1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9">
    <w:name w:val="样式 1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0">
    <w:name w:val="样式 15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1">
    <w:name w:val="样式 16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2">
    <w:name w:val="样式 17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3">
    <w:name w:val="样式 18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4">
    <w:name w:val="样式 19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5">
    <w:name w:val="样式 20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6">
    <w:name w:val="样式 2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7">
    <w:name w:val="样式 2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8">
    <w:name w:val="样式 2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9">
    <w:name w:val="样式 2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0">
    <w:name w:val="样式 25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1">
    <w:name w:val="样式 26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2">
    <w:name w:val="样式 27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3">
    <w:name w:val="样式 28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4">
    <w:name w:val="样式 29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5">
    <w:name w:val="样式 30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6">
    <w:name w:val="样式 3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7">
    <w:name w:val="样式 3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8">
    <w:name w:val="样式 3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9">
    <w:name w:val="样式 3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0">
    <w:name w:val="样式 35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1">
    <w:name w:val="样式 36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2">
    <w:name w:val="样式 37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3">
    <w:name w:val="样式 38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4">
    <w:name w:val="样式 39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5">
    <w:name w:val="样式 40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6">
    <w:name w:val="样式 4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7">
    <w:name w:val="样式 4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8">
    <w:name w:val="样式 4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9">
    <w:name w:val="样式 4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0">
    <w:name w:val="样式 45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1">
    <w:name w:val="样式 46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2">
    <w:name w:val="样式 47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3">
    <w:name w:val="样式 48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4">
    <w:name w:val="样式 49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5">
    <w:name w:val="样式 50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6">
    <w:name w:val="样式 5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7">
    <w:name w:val="样式 5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8">
    <w:name w:val="样式 5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9">
    <w:name w:val="样式 5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0">
    <w:name w:val="样式 55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1">
    <w:name w:val="样式 56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2">
    <w:name w:val="样式 57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3">
    <w:name w:val="样式 58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4">
    <w:name w:val="样式 59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5">
    <w:name w:val="样式 60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6">
    <w:name w:val="样式 6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7">
    <w:name w:val="样式 6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8">
    <w:name w:val="样式 6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9">
    <w:name w:val="样式 6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0">
    <w:name w:val="样式 65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1">
    <w:name w:val="样式 66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2">
    <w:name w:val="样式 67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3">
    <w:name w:val="样式 68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4">
    <w:name w:val="样式 69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5">
    <w:name w:val="样式 70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6">
    <w:name w:val="样式 7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7">
    <w:name w:val="样式 7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8">
    <w:name w:val="样式 7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47</TotalTime>
  <Application>Yozo_Office</Application>
  <Pages>2</Pages>
  <Words>196</Words>
  <Characters>525</Characters>
  <Lines>76</Lines>
  <Paragraphs>74</Paragraphs>
  <CharactersWithSpaces>527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谢艳艳</dc:creator>
  <cp:lastModifiedBy>杨寅</cp:lastModifiedBy>
  <cp:revision>1</cp:revision>
  <dcterms:created xsi:type="dcterms:W3CDTF">2025-11-03T06:45:46Z</dcterms:created>
  <dcterms:modified xsi:type="dcterms:W3CDTF">2025-11-04T03:26:41Z</dcterms:modified>
</cp:coreProperties>
</file>